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C2" w:rsidRPr="00175387" w:rsidRDefault="00F368C2" w:rsidP="00C97E47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</w:rPr>
      </w:pPr>
      <w:r w:rsidRPr="00175387">
        <w:rPr>
          <w:rFonts w:ascii="Times New Roman" w:hAnsi="Times New Roman"/>
          <w:b/>
          <w:bCs/>
        </w:rPr>
        <w:t xml:space="preserve">Введено в действие </w:t>
      </w:r>
    </w:p>
    <w:p w:rsidR="00F368C2" w:rsidRPr="00175387" w:rsidRDefault="00F368C2" w:rsidP="00C97E47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</w:rPr>
      </w:pPr>
      <w:r w:rsidRPr="00175387">
        <w:rPr>
          <w:rFonts w:ascii="Times New Roman" w:hAnsi="Times New Roman"/>
          <w:b/>
          <w:bCs/>
        </w:rPr>
        <w:t>приказом №6  от 26.03.2020  г.</w:t>
      </w:r>
    </w:p>
    <w:p w:rsidR="00F368C2" w:rsidRPr="00175387" w:rsidRDefault="00F368C2" w:rsidP="00D837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68C2" w:rsidRDefault="00F368C2" w:rsidP="00D837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37E0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368C2" w:rsidRDefault="00F368C2" w:rsidP="00D837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37E0">
        <w:rPr>
          <w:rFonts w:ascii="Times New Roman" w:hAnsi="Times New Roman"/>
          <w:b/>
          <w:sz w:val="24"/>
          <w:szCs w:val="24"/>
        </w:rPr>
        <w:t>о дистанционном обучении в дни карантина</w:t>
      </w:r>
    </w:p>
    <w:p w:rsidR="00F368C2" w:rsidRDefault="00F368C2" w:rsidP="00D837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МБУ ДО «Детская музыкальная школа» Камско-Устьинского муниципального района РТ</w:t>
      </w:r>
    </w:p>
    <w:p w:rsidR="00F368C2" w:rsidRPr="00D837E0" w:rsidRDefault="00F368C2" w:rsidP="007002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368C2" w:rsidRPr="00D837E0" w:rsidRDefault="00F368C2" w:rsidP="00D837E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>I. Общие положения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368C2" w:rsidRPr="00D16DA6" w:rsidRDefault="00F368C2" w:rsidP="00D16DA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16DA6">
        <w:rPr>
          <w:rFonts w:ascii="Times New Roman" w:hAnsi="Times New Roman"/>
          <w:sz w:val="24"/>
          <w:szCs w:val="24"/>
        </w:rPr>
        <w:t xml:space="preserve">1.1. Настоящее Положение разработано в  соответствии  с  частью 2 статьи 16 Федерального закона «Об образовании  в  Российской Федерации» №273-ФЗ от 29.12.2012 года, </w:t>
      </w:r>
      <w:r w:rsidRPr="00D16DA6">
        <w:rPr>
          <w:rFonts w:ascii="Times New Roman" w:hAnsi="Times New Roman"/>
          <w:sz w:val="24"/>
          <w:szCs w:val="24"/>
          <w:lang w:eastAsia="ru-RU"/>
        </w:rPr>
        <w:t xml:space="preserve">Постановлением Главного государственного санитарного врача РФ от 29.12.2010 года №189«Об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 w:rsidRPr="00D16DA6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04.07.2014 года №41«Об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подпунктом5.2.5 Положения о Министерстве образования и науки Российской Федерации, утвержденного постановлением Правительства Российской Федерации от 3 июня 2013 г</w:t>
      </w:r>
      <w:r>
        <w:rPr>
          <w:rFonts w:ascii="Times New Roman" w:hAnsi="Times New Roman"/>
          <w:sz w:val="24"/>
          <w:szCs w:val="24"/>
        </w:rPr>
        <w:t>ода №</w:t>
      </w:r>
      <w:r w:rsidRPr="00D16DA6">
        <w:rPr>
          <w:rFonts w:ascii="Times New Roman" w:hAnsi="Times New Roman"/>
          <w:sz w:val="24"/>
          <w:szCs w:val="24"/>
        </w:rPr>
        <w:t xml:space="preserve">466,   Приказом Министерства образования и науки РФ от 23.08.2017 года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F368C2" w:rsidRPr="00D16DA6" w:rsidRDefault="00F368C2" w:rsidP="00D16DA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16DA6">
        <w:rPr>
          <w:rFonts w:ascii="Times New Roman" w:hAnsi="Times New Roman"/>
          <w:sz w:val="24"/>
          <w:szCs w:val="24"/>
        </w:rPr>
        <w:t>1.2. Положение регулирует организацию  дистанционного обучения в МБУ ДО «</w:t>
      </w:r>
      <w:r>
        <w:rPr>
          <w:rFonts w:ascii="Times New Roman" w:hAnsi="Times New Roman"/>
          <w:sz w:val="24"/>
          <w:szCs w:val="24"/>
        </w:rPr>
        <w:t>Камско-Устьинская ДМШ</w:t>
      </w:r>
      <w:r w:rsidRPr="00D16DA6">
        <w:rPr>
          <w:rFonts w:ascii="Times New Roman" w:hAnsi="Times New Roman"/>
          <w:sz w:val="24"/>
          <w:szCs w:val="24"/>
        </w:rPr>
        <w:t>» в дни невозможности посещения занятий учащимися в период карантина.</w:t>
      </w:r>
    </w:p>
    <w:p w:rsidR="00F368C2" w:rsidRPr="00D16DA6" w:rsidRDefault="00F368C2" w:rsidP="00D16DA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16DA6">
        <w:rPr>
          <w:rFonts w:ascii="Times New Roman" w:hAnsi="Times New Roman"/>
          <w:sz w:val="24"/>
          <w:szCs w:val="24"/>
        </w:rPr>
        <w:t>1.3 Положение разработано с целью установления единых подходов к деятельност</w:t>
      </w:r>
      <w:r>
        <w:rPr>
          <w:rFonts w:ascii="Times New Roman" w:hAnsi="Times New Roman"/>
          <w:sz w:val="24"/>
          <w:szCs w:val="24"/>
        </w:rPr>
        <w:t xml:space="preserve">и образовательного учреждения в </w:t>
      </w:r>
      <w:r w:rsidRPr="00D16DA6">
        <w:rPr>
          <w:rFonts w:ascii="Times New Roman" w:hAnsi="Times New Roman"/>
          <w:sz w:val="24"/>
          <w:szCs w:val="24"/>
        </w:rPr>
        <w:t>дни</w:t>
      </w:r>
      <w:r>
        <w:rPr>
          <w:rFonts w:ascii="Times New Roman" w:hAnsi="Times New Roman"/>
          <w:sz w:val="24"/>
          <w:szCs w:val="24"/>
        </w:rPr>
        <w:t xml:space="preserve"> карантина</w:t>
      </w:r>
      <w:r w:rsidRPr="00D16DA6">
        <w:rPr>
          <w:rFonts w:ascii="Times New Roman" w:hAnsi="Times New Roman"/>
          <w:sz w:val="24"/>
          <w:szCs w:val="24"/>
        </w:rPr>
        <w:t>, обеспечения усвоения учащимися обязательного минимума содержания образовательных программ.</w:t>
      </w:r>
    </w:p>
    <w:p w:rsidR="00F368C2" w:rsidRPr="002D3C2C" w:rsidRDefault="00F368C2" w:rsidP="00D16DA6">
      <w:pPr>
        <w:tabs>
          <w:tab w:val="left" w:pos="28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16DA6">
        <w:rPr>
          <w:rFonts w:ascii="Times New Roman" w:hAnsi="Times New Roman"/>
          <w:sz w:val="24"/>
          <w:szCs w:val="24"/>
        </w:rPr>
        <w:t>1.4.  Данное  Положение  размещается  публично  на  стендах  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2D3C2C">
        <w:rPr>
          <w:rFonts w:ascii="Times New Roman" w:hAnsi="Times New Roman"/>
          <w:sz w:val="24"/>
          <w:szCs w:val="24"/>
        </w:rPr>
        <w:t xml:space="preserve">  и  на  ее официальном сайте.</w:t>
      </w:r>
    </w:p>
    <w:p w:rsidR="00F368C2" w:rsidRPr="000C1D5E" w:rsidRDefault="00F368C2" w:rsidP="002D3C2C">
      <w:pPr>
        <w:pStyle w:val="NormalWeb"/>
        <w:spacing w:before="0" w:beforeAutospacing="0" w:after="0" w:afterAutospacing="0" w:line="240" w:lineRule="atLeast"/>
        <w:ind w:firstLine="709"/>
        <w:rPr>
          <w:sz w:val="16"/>
          <w:szCs w:val="16"/>
        </w:rPr>
      </w:pPr>
    </w:p>
    <w:p w:rsidR="00F368C2" w:rsidRPr="00D837E0" w:rsidRDefault="00F368C2" w:rsidP="00443D86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>II. Организация учебного процесса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 xml:space="preserve">2.1. В </w:t>
      </w:r>
      <w:r>
        <w:rPr>
          <w:rFonts w:ascii="Times New Roman" w:hAnsi="Times New Roman"/>
          <w:sz w:val="24"/>
          <w:szCs w:val="24"/>
        </w:rPr>
        <w:t>дни</w:t>
      </w:r>
      <w:r w:rsidRPr="00D837E0">
        <w:rPr>
          <w:rFonts w:ascii="Times New Roman" w:hAnsi="Times New Roman"/>
          <w:sz w:val="24"/>
          <w:szCs w:val="24"/>
        </w:rPr>
        <w:t xml:space="preserve"> карантина деятельность образовательного учреждения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2.2.Обучение учащихся будет реализовываться  в индивидуальной (очной) и дистанционной форме.</w:t>
      </w:r>
    </w:p>
    <w:p w:rsidR="00F368C2" w:rsidRPr="00293C10" w:rsidRDefault="00F368C2" w:rsidP="00293C1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2.3</w:t>
      </w:r>
      <w:r w:rsidRPr="00293C10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Выбор формы обучения для учащихся</w:t>
      </w:r>
      <w:r w:rsidRPr="00293C10">
        <w:rPr>
          <w:rFonts w:ascii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  <w:lang w:eastAsia="ru-RU"/>
        </w:rPr>
        <w:t>дни карантина</w:t>
      </w:r>
      <w:r w:rsidRPr="00293C10">
        <w:rPr>
          <w:rFonts w:ascii="Times New Roman" w:hAnsi="Times New Roman"/>
          <w:sz w:val="24"/>
          <w:szCs w:val="24"/>
          <w:lang w:eastAsia="ru-RU"/>
        </w:rPr>
        <w:t xml:space="preserve"> принимают родители (зако</w:t>
      </w:r>
      <w:r>
        <w:rPr>
          <w:rFonts w:ascii="Times New Roman" w:hAnsi="Times New Roman"/>
          <w:sz w:val="24"/>
          <w:szCs w:val="24"/>
          <w:lang w:eastAsia="ru-RU"/>
        </w:rPr>
        <w:t>нные представители) обучающихся по письменному заявлению (приложение 1)</w:t>
      </w:r>
      <w:r w:rsidRPr="00293C10">
        <w:rPr>
          <w:rFonts w:ascii="Times New Roman" w:hAnsi="Times New Roman"/>
          <w:sz w:val="24"/>
          <w:szCs w:val="24"/>
          <w:lang w:eastAsia="ru-RU"/>
        </w:rPr>
        <w:t>.</w:t>
      </w:r>
    </w:p>
    <w:p w:rsidR="00F368C2" w:rsidRPr="001F3B6F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1F3B6F">
        <w:rPr>
          <w:rFonts w:ascii="Times New Roman" w:hAnsi="Times New Roman"/>
          <w:sz w:val="24"/>
          <w:szCs w:val="24"/>
        </w:rPr>
        <w:t>. Для обучающихся</w:t>
      </w:r>
      <w:r>
        <w:rPr>
          <w:rFonts w:ascii="Times New Roman" w:hAnsi="Times New Roman"/>
          <w:sz w:val="24"/>
          <w:szCs w:val="24"/>
        </w:rPr>
        <w:t xml:space="preserve">, выбравших очную форму обучения, </w:t>
      </w:r>
      <w:r w:rsidRPr="001F3B6F">
        <w:rPr>
          <w:rFonts w:ascii="Times New Roman" w:hAnsi="Times New Roman"/>
          <w:sz w:val="24"/>
          <w:szCs w:val="24"/>
        </w:rPr>
        <w:t>разрешается организация индивидуальных занятий с неболеющими учащимися (не более 2), а также с учащимися 7-х классов, нуждающимися в консультациях и помощи преподавателей в  подготовке к итоговой аттестации. Для них формируется расписание занятий на каждый учебный день в соответствии с учебным планом по каждой дисциплине, предусматривая сокращение времени проведения урока до 30 минут.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D837E0">
        <w:rPr>
          <w:rFonts w:ascii="Times New Roman" w:hAnsi="Times New Roman"/>
          <w:sz w:val="24"/>
          <w:szCs w:val="24"/>
        </w:rPr>
        <w:t xml:space="preserve">. </w:t>
      </w:r>
      <w:r w:rsidRPr="001F3B6F">
        <w:rPr>
          <w:rFonts w:ascii="Times New Roman" w:hAnsi="Times New Roman"/>
          <w:sz w:val="24"/>
          <w:szCs w:val="24"/>
        </w:rPr>
        <w:t>Для обучающихся</w:t>
      </w:r>
      <w:r>
        <w:rPr>
          <w:rFonts w:ascii="Times New Roman" w:hAnsi="Times New Roman"/>
          <w:sz w:val="24"/>
          <w:szCs w:val="24"/>
        </w:rPr>
        <w:t xml:space="preserve">, выбравших дистанционную форму обучения, </w:t>
      </w:r>
      <w:r w:rsidRPr="00D837E0">
        <w:rPr>
          <w:rFonts w:ascii="Times New Roman" w:hAnsi="Times New Roman"/>
          <w:sz w:val="24"/>
          <w:szCs w:val="24"/>
        </w:rPr>
        <w:t xml:space="preserve">осуществляются следующие виды учебной деятельности: 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самостоятельное изучение учебного материала по теоретическим дисциплинам (пение упражнений, задания в рабочих тетрадях по сольфеджио, прослушивание музыкальных примеров)</w:t>
      </w:r>
      <w:r>
        <w:rPr>
          <w:rFonts w:ascii="Times New Roman" w:hAnsi="Times New Roman"/>
          <w:sz w:val="24"/>
          <w:szCs w:val="24"/>
        </w:rPr>
        <w:t>;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выполнение домашних заданий по специальному инструменту (разучивание гамм, этюдов, трудных мест в музыкальных произведениях)</w:t>
      </w:r>
      <w:r>
        <w:rPr>
          <w:rFonts w:ascii="Times New Roman" w:hAnsi="Times New Roman"/>
          <w:sz w:val="24"/>
          <w:szCs w:val="24"/>
        </w:rPr>
        <w:t>;</w:t>
      </w: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повторение партий музыкальных произведений по коллективномумузицированию.</w:t>
      </w: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связь с преподавателями с использованием информационно-телекоммуникационной сети «Интернет».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2.5. Групповые занятия (сольфеджио, музыкальная литература, вокальный ансамбль) проводятся только в дистанционной форме.</w:t>
      </w:r>
    </w:p>
    <w:p w:rsidR="00F368C2" w:rsidRPr="00D837E0" w:rsidRDefault="00F368C2" w:rsidP="00443D8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>III. Функции администрации образовательного учреждения по организации дистанционного обучения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3.1. Директор образовательного учреждения: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образовательного учреждения в дни карантина.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контролирует соблюдение работниками образовательного учреждения режима работы</w:t>
      </w:r>
      <w:r>
        <w:rPr>
          <w:rFonts w:ascii="Times New Roman" w:hAnsi="Times New Roman"/>
          <w:sz w:val="24"/>
          <w:szCs w:val="24"/>
        </w:rPr>
        <w:t>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осуществляет информирование всех участников учебно-воспитательного процесса (п</w:t>
      </w:r>
      <w:r>
        <w:rPr>
          <w:rFonts w:ascii="Times New Roman" w:hAnsi="Times New Roman"/>
          <w:sz w:val="24"/>
          <w:szCs w:val="24"/>
        </w:rPr>
        <w:t>реподавателей</w:t>
      </w:r>
      <w:r w:rsidRPr="00D837E0">
        <w:rPr>
          <w:rFonts w:ascii="Times New Roman" w:hAnsi="Times New Roman"/>
          <w:sz w:val="24"/>
          <w:szCs w:val="24"/>
        </w:rPr>
        <w:t>, учащихся, родителей (законных представителей) учащихся) об организации работы образовательного учреждения в актированные дни, дни карантина;</w:t>
      </w: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осуществляет контроль за корректировкой календарно-тематического планирования п</w:t>
      </w:r>
      <w:r>
        <w:rPr>
          <w:rFonts w:ascii="Times New Roman" w:hAnsi="Times New Roman"/>
          <w:sz w:val="24"/>
          <w:szCs w:val="24"/>
        </w:rPr>
        <w:t>реподавателями</w:t>
      </w:r>
      <w:r w:rsidRPr="00D837E0">
        <w:rPr>
          <w:rFonts w:ascii="Times New Roman" w:hAnsi="Times New Roman"/>
          <w:sz w:val="24"/>
          <w:szCs w:val="24"/>
        </w:rPr>
        <w:t>теоретических дисциплин.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368C2" w:rsidRPr="00D837E0" w:rsidRDefault="00F368C2" w:rsidP="00443D8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>IV. Функции педагогических работников по организации дистанционного обучения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4.1. Продо</w:t>
      </w:r>
      <w:r>
        <w:rPr>
          <w:rFonts w:ascii="Times New Roman" w:hAnsi="Times New Roman"/>
          <w:sz w:val="24"/>
          <w:szCs w:val="24"/>
        </w:rPr>
        <w:t>лжительность рабочего времени преподавателей</w:t>
      </w:r>
      <w:r w:rsidRPr="00D837E0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дни</w:t>
      </w:r>
      <w:r w:rsidRPr="00D837E0">
        <w:rPr>
          <w:rFonts w:ascii="Times New Roman" w:hAnsi="Times New Roman"/>
          <w:sz w:val="24"/>
          <w:szCs w:val="24"/>
        </w:rPr>
        <w:t xml:space="preserve"> карантина определяется учебной нагрузкой. 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4.2.  П</w:t>
      </w:r>
      <w:r>
        <w:rPr>
          <w:rFonts w:ascii="Times New Roman" w:hAnsi="Times New Roman"/>
          <w:sz w:val="24"/>
          <w:szCs w:val="24"/>
        </w:rPr>
        <w:t>реподаватели</w:t>
      </w:r>
      <w:r w:rsidRPr="00D837E0">
        <w:rPr>
          <w:rFonts w:ascii="Times New Roman" w:hAnsi="Times New Roman"/>
          <w:sz w:val="24"/>
          <w:szCs w:val="24"/>
        </w:rPr>
        <w:t xml:space="preserve"> теоретических дисциплин своевременно осуществляют корректировку календарно-тематического планирования с целью обеспечения освоения учащимися образовательных программ в полном объеме.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 xml:space="preserve">4.3. С целью прохождения образовательных программ в полном объеме учащимися, в том числе не пришедшими на учебные занятия в </w:t>
      </w:r>
      <w:r>
        <w:rPr>
          <w:rFonts w:ascii="Times New Roman" w:hAnsi="Times New Roman"/>
          <w:sz w:val="24"/>
          <w:szCs w:val="24"/>
        </w:rPr>
        <w:t>дни карантина</w:t>
      </w:r>
      <w:r w:rsidRPr="00D837E0">
        <w:rPr>
          <w:rFonts w:ascii="Times New Roman" w:hAnsi="Times New Roman"/>
          <w:sz w:val="24"/>
          <w:szCs w:val="24"/>
        </w:rPr>
        <w:t>, п</w:t>
      </w:r>
      <w:r>
        <w:rPr>
          <w:rFonts w:ascii="Times New Roman" w:hAnsi="Times New Roman"/>
          <w:sz w:val="24"/>
          <w:szCs w:val="24"/>
        </w:rPr>
        <w:t>реподаватели</w:t>
      </w:r>
      <w:r w:rsidRPr="00D837E0">
        <w:rPr>
          <w:rFonts w:ascii="Times New Roman" w:hAnsi="Times New Roman"/>
          <w:sz w:val="24"/>
          <w:szCs w:val="24"/>
        </w:rPr>
        <w:t xml:space="preserve"> рекомендуют самостоятельную работу дома. Для информирования учащихся и родителей используется </w:t>
      </w:r>
      <w:r>
        <w:rPr>
          <w:rFonts w:ascii="Times New Roman" w:hAnsi="Times New Roman"/>
          <w:sz w:val="24"/>
          <w:szCs w:val="24"/>
        </w:rPr>
        <w:t xml:space="preserve">официальный </w:t>
      </w:r>
      <w:r w:rsidRPr="00D837E0">
        <w:rPr>
          <w:rFonts w:ascii="Times New Roman" w:hAnsi="Times New Roman"/>
          <w:sz w:val="24"/>
          <w:szCs w:val="24"/>
        </w:rPr>
        <w:t>сайт МБУ ДО «</w:t>
      </w:r>
      <w:r>
        <w:rPr>
          <w:rFonts w:ascii="Times New Roman" w:hAnsi="Times New Roman"/>
          <w:sz w:val="24"/>
          <w:szCs w:val="24"/>
        </w:rPr>
        <w:t>Камско-Устьинская ДМШ</w:t>
      </w:r>
      <w:r w:rsidRPr="00D837E0">
        <w:rPr>
          <w:rFonts w:ascii="Times New Roman" w:hAnsi="Times New Roman"/>
          <w:sz w:val="24"/>
          <w:szCs w:val="24"/>
        </w:rPr>
        <w:t>» в разделе «Дистанционное обучение».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4.4.П</w:t>
      </w:r>
      <w:r>
        <w:rPr>
          <w:rFonts w:ascii="Times New Roman" w:hAnsi="Times New Roman"/>
          <w:sz w:val="24"/>
          <w:szCs w:val="24"/>
        </w:rPr>
        <w:t>реподаватели</w:t>
      </w:r>
      <w:r w:rsidRPr="00D837E0">
        <w:rPr>
          <w:rFonts w:ascii="Times New Roman" w:hAnsi="Times New Roman"/>
          <w:sz w:val="24"/>
          <w:szCs w:val="24"/>
        </w:rPr>
        <w:t xml:space="preserve"> обеспечивают связь с родителями (законными представителями) учащихся для принятия мер по сопровождению учащихся домой.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4.5. Связь п</w:t>
      </w:r>
      <w:r>
        <w:rPr>
          <w:rFonts w:ascii="Times New Roman" w:hAnsi="Times New Roman"/>
          <w:sz w:val="24"/>
          <w:szCs w:val="24"/>
        </w:rPr>
        <w:t>реподавателя</w:t>
      </w:r>
      <w:r w:rsidRPr="00D837E0">
        <w:rPr>
          <w:rFonts w:ascii="Times New Roman" w:hAnsi="Times New Roman"/>
          <w:sz w:val="24"/>
          <w:szCs w:val="24"/>
        </w:rPr>
        <w:t xml:space="preserve"> с учащимися и родителями </w:t>
      </w:r>
      <w:r>
        <w:rPr>
          <w:rFonts w:ascii="Times New Roman" w:hAnsi="Times New Roman"/>
          <w:sz w:val="24"/>
          <w:szCs w:val="24"/>
        </w:rPr>
        <w:t xml:space="preserve">(законными представителями) </w:t>
      </w:r>
      <w:r w:rsidRPr="00D837E0">
        <w:rPr>
          <w:rFonts w:ascii="Times New Roman" w:hAnsi="Times New Roman"/>
          <w:sz w:val="24"/>
          <w:szCs w:val="24"/>
        </w:rPr>
        <w:t>поддерживается посредством контактных телефонов, электронной почтой.</w:t>
      </w:r>
    </w:p>
    <w:p w:rsidR="00F368C2" w:rsidRPr="00D837E0" w:rsidRDefault="00F368C2" w:rsidP="00B401D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368C2" w:rsidRPr="00D837E0" w:rsidRDefault="00F368C2" w:rsidP="00443D8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Pr="00D837E0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Функции </w:t>
      </w:r>
      <w:r w:rsidRPr="00D837E0">
        <w:rPr>
          <w:rFonts w:ascii="Times New Roman" w:hAnsi="Times New Roman"/>
          <w:b/>
          <w:bCs/>
          <w:sz w:val="24"/>
          <w:szCs w:val="24"/>
        </w:rPr>
        <w:t>учащихся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837E0">
        <w:rPr>
          <w:rFonts w:ascii="Times New Roman" w:hAnsi="Times New Roman"/>
          <w:sz w:val="24"/>
          <w:szCs w:val="24"/>
        </w:rPr>
        <w:t xml:space="preserve">.1. Решение о возможности непосещения учащимся образовательного учреждения в </w:t>
      </w:r>
      <w:r>
        <w:rPr>
          <w:rFonts w:ascii="Times New Roman" w:hAnsi="Times New Roman"/>
          <w:sz w:val="24"/>
          <w:szCs w:val="24"/>
        </w:rPr>
        <w:t>дни карантина</w:t>
      </w:r>
      <w:r w:rsidRPr="00D837E0">
        <w:rPr>
          <w:rFonts w:ascii="Times New Roman" w:hAnsi="Times New Roman"/>
          <w:sz w:val="24"/>
          <w:szCs w:val="24"/>
        </w:rPr>
        <w:t xml:space="preserve"> принимают родители (законные представители).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837E0">
        <w:rPr>
          <w:rFonts w:ascii="Times New Roman" w:hAnsi="Times New Roman"/>
          <w:sz w:val="24"/>
          <w:szCs w:val="24"/>
        </w:rPr>
        <w:t xml:space="preserve">.2. В случае прихода учащегося в образовательное учреждение в </w:t>
      </w:r>
      <w:r>
        <w:rPr>
          <w:rFonts w:ascii="Times New Roman" w:hAnsi="Times New Roman"/>
          <w:sz w:val="24"/>
          <w:szCs w:val="24"/>
        </w:rPr>
        <w:t>дни карантина</w:t>
      </w:r>
      <w:r w:rsidRPr="00D837E0">
        <w:rPr>
          <w:rFonts w:ascii="Times New Roman" w:hAnsi="Times New Roman"/>
          <w:sz w:val="24"/>
          <w:szCs w:val="24"/>
        </w:rPr>
        <w:t xml:space="preserve"> учебные занятия посещаются им согласно расписанию.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837E0">
        <w:rPr>
          <w:rFonts w:ascii="Times New Roman" w:hAnsi="Times New Roman"/>
          <w:sz w:val="24"/>
          <w:szCs w:val="24"/>
        </w:rPr>
        <w:t xml:space="preserve">.3. В случае отсутствия на учебных занятиях в </w:t>
      </w:r>
      <w:r>
        <w:rPr>
          <w:rFonts w:ascii="Times New Roman" w:hAnsi="Times New Roman"/>
          <w:sz w:val="24"/>
          <w:szCs w:val="24"/>
        </w:rPr>
        <w:t xml:space="preserve">дни </w:t>
      </w:r>
      <w:r w:rsidRPr="00D837E0">
        <w:rPr>
          <w:rFonts w:ascii="Times New Roman" w:hAnsi="Times New Roman"/>
          <w:sz w:val="24"/>
          <w:szCs w:val="24"/>
        </w:rPr>
        <w:t>карантина учащийся самостоятельно выполняет задания, которые установлены образовательным учреждением.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837E0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 xml:space="preserve">  Предоставляет выполненные в </w:t>
      </w:r>
      <w:r w:rsidRPr="00D837E0">
        <w:rPr>
          <w:rFonts w:ascii="Times New Roman" w:hAnsi="Times New Roman"/>
          <w:sz w:val="24"/>
          <w:szCs w:val="24"/>
        </w:rPr>
        <w:t>дни карантина задания в соответствии с требованиями п</w:t>
      </w:r>
      <w:r>
        <w:rPr>
          <w:rFonts w:ascii="Times New Roman" w:hAnsi="Times New Roman"/>
          <w:sz w:val="24"/>
          <w:szCs w:val="24"/>
        </w:rPr>
        <w:t>реподавателей</w:t>
      </w:r>
      <w:r w:rsidRPr="00D837E0">
        <w:rPr>
          <w:rFonts w:ascii="Times New Roman" w:hAnsi="Times New Roman"/>
          <w:sz w:val="24"/>
          <w:szCs w:val="24"/>
        </w:rPr>
        <w:t>.</w:t>
      </w: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368C2" w:rsidRPr="00D837E0" w:rsidRDefault="00F368C2" w:rsidP="00443D8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</w:t>
      </w:r>
      <w:r w:rsidRPr="00D837E0">
        <w:rPr>
          <w:rFonts w:ascii="Times New Roman" w:hAnsi="Times New Roman"/>
          <w:b/>
          <w:bCs/>
          <w:sz w:val="24"/>
          <w:szCs w:val="24"/>
        </w:rPr>
        <w:t>. Функции родителей (законных представителей) по использованию дистанционного обучения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837E0">
        <w:rPr>
          <w:rFonts w:ascii="Times New Roman" w:hAnsi="Times New Roman"/>
          <w:sz w:val="24"/>
          <w:szCs w:val="24"/>
        </w:rPr>
        <w:t>.1. Родители (законные представители) учащихся имеют право: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 ознакомиться с Положением об организации работ</w:t>
      </w:r>
      <w:r>
        <w:rPr>
          <w:rFonts w:ascii="Times New Roman" w:hAnsi="Times New Roman"/>
          <w:sz w:val="24"/>
          <w:szCs w:val="24"/>
        </w:rPr>
        <w:t xml:space="preserve">ы образовательного учреждения </w:t>
      </w:r>
      <w:r w:rsidRPr="00D837E0">
        <w:rPr>
          <w:rFonts w:ascii="Times New Roman" w:hAnsi="Times New Roman"/>
          <w:sz w:val="24"/>
          <w:szCs w:val="24"/>
        </w:rPr>
        <w:t>в дни карантина;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самостоятельно принимать решение о возможности непосещения их ребенко</w:t>
      </w:r>
      <w:r>
        <w:rPr>
          <w:rFonts w:ascii="Times New Roman" w:hAnsi="Times New Roman"/>
          <w:sz w:val="24"/>
          <w:szCs w:val="24"/>
        </w:rPr>
        <w:t xml:space="preserve">м образовательного учреждения </w:t>
      </w:r>
      <w:r w:rsidRPr="00D837E0">
        <w:rPr>
          <w:rFonts w:ascii="Times New Roman" w:hAnsi="Times New Roman"/>
          <w:sz w:val="24"/>
          <w:szCs w:val="24"/>
        </w:rPr>
        <w:t>в дни карантина.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</w:t>
      </w:r>
      <w:r w:rsidRPr="00D837E0">
        <w:rPr>
          <w:rFonts w:ascii="Times New Roman" w:hAnsi="Times New Roman"/>
          <w:sz w:val="24"/>
          <w:szCs w:val="24"/>
        </w:rPr>
        <w:t>.2. Родители (законные представители) учащихся обязаны: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осуществлять контроль за выполнением их обучающимся ребенком домашних заданий в дни карантина;</w:t>
      </w:r>
    </w:p>
    <w:p w:rsidR="00F368C2" w:rsidRPr="00D837E0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 xml:space="preserve">- в случае принятия решения о посещении их обучающимся ребенком образовательного учреждения в </w:t>
      </w:r>
      <w:r>
        <w:rPr>
          <w:rFonts w:ascii="Times New Roman" w:hAnsi="Times New Roman"/>
          <w:sz w:val="24"/>
          <w:szCs w:val="24"/>
        </w:rPr>
        <w:t>дни карантина</w:t>
      </w:r>
      <w:r w:rsidRPr="00D837E0">
        <w:rPr>
          <w:rFonts w:ascii="Times New Roman" w:hAnsi="Times New Roman"/>
          <w:sz w:val="24"/>
          <w:szCs w:val="24"/>
        </w:rPr>
        <w:t>, обеспечить безопасность ребенка по дороге в образовательное учреждение и обратно.</w:t>
      </w: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837E0">
        <w:rPr>
          <w:rFonts w:ascii="Times New Roman" w:hAnsi="Times New Roman"/>
          <w:sz w:val="24"/>
          <w:szCs w:val="24"/>
        </w:rPr>
        <w:t>- нести ответственность за жизнь и здоровье их ребенка в пути следования в образовательное учреждение и обратно.</w:t>
      </w:r>
    </w:p>
    <w:p w:rsidR="00F368C2" w:rsidRDefault="00F368C2" w:rsidP="00D837E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368C2" w:rsidRPr="002D3C2C" w:rsidRDefault="00F368C2" w:rsidP="002D3C2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2D3C2C">
        <w:rPr>
          <w:rFonts w:ascii="Times New Roman" w:hAnsi="Times New Roman"/>
          <w:b/>
          <w:bCs/>
          <w:sz w:val="24"/>
          <w:szCs w:val="24"/>
        </w:rPr>
        <w:t>. Заключительные положения.</w:t>
      </w:r>
    </w:p>
    <w:p w:rsidR="00F368C2" w:rsidRPr="002D3C2C" w:rsidRDefault="00F368C2" w:rsidP="002D3C2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</w:t>
      </w:r>
      <w:r w:rsidRPr="002D3C2C">
        <w:rPr>
          <w:rFonts w:ascii="Times New Roman" w:hAnsi="Times New Roman"/>
          <w:sz w:val="24"/>
          <w:szCs w:val="24"/>
        </w:rPr>
        <w:t>.1. Положение вступает в силу с момента его утверждения.</w:t>
      </w:r>
    </w:p>
    <w:p w:rsidR="00F368C2" w:rsidRPr="002D3C2C" w:rsidRDefault="00F368C2" w:rsidP="002D3C2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</w:t>
      </w:r>
      <w:r w:rsidRPr="002D3C2C">
        <w:rPr>
          <w:rFonts w:ascii="Times New Roman" w:hAnsi="Times New Roman"/>
          <w:sz w:val="24"/>
          <w:szCs w:val="24"/>
        </w:rPr>
        <w:t xml:space="preserve">.2. Положение является  локальным актом </w:t>
      </w: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Pr="002D3C2C">
        <w:rPr>
          <w:rFonts w:ascii="Times New Roman" w:hAnsi="Times New Roman"/>
          <w:sz w:val="24"/>
          <w:szCs w:val="24"/>
        </w:rPr>
        <w:t xml:space="preserve">. Внесение изменений и дополнений в Положение осуществляется в порядке, предусмотренном 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2D3C2C">
        <w:rPr>
          <w:rFonts w:ascii="Times New Roman" w:hAnsi="Times New Roman"/>
          <w:sz w:val="24"/>
          <w:szCs w:val="24"/>
        </w:rPr>
        <w:t>.</w:t>
      </w:r>
    </w:p>
    <w:p w:rsidR="00F368C2" w:rsidRPr="002D3C2C" w:rsidRDefault="00F368C2" w:rsidP="002D3C2C">
      <w:pPr>
        <w:pStyle w:val="NormalWeb"/>
        <w:suppressAutoHyphens/>
        <w:spacing w:before="0" w:beforeAutospacing="0" w:after="0" w:afterAutospacing="0" w:line="240" w:lineRule="atLeast"/>
        <w:jc w:val="both"/>
      </w:pPr>
      <w:r>
        <w:rPr>
          <w:color w:val="000000"/>
        </w:rPr>
        <w:t xml:space="preserve">     7</w:t>
      </w:r>
      <w:r w:rsidRPr="002D3C2C">
        <w:rPr>
          <w:color w:val="000000"/>
        </w:rPr>
        <w:t xml:space="preserve">.3. Настоящее Положение может быть изменено (дополнено) локальным актом </w:t>
      </w:r>
      <w:r>
        <w:rPr>
          <w:color w:val="000000"/>
        </w:rPr>
        <w:t>образовательного учреждения</w:t>
      </w:r>
      <w:r w:rsidRPr="002D3C2C">
        <w:rPr>
          <w:color w:val="000000"/>
        </w:rPr>
        <w:t>.</w:t>
      </w:r>
    </w:p>
    <w:p w:rsidR="00F368C2" w:rsidRPr="002D3C2C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Default="00F368C2" w:rsidP="002D3C2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368C2" w:rsidRPr="006E7710" w:rsidRDefault="00F368C2" w:rsidP="005962F4">
      <w:pPr>
        <w:ind w:left="4678"/>
        <w:jc w:val="right"/>
        <w:rPr>
          <w:rFonts w:ascii="Times New Roman" w:hAnsi="Times New Roman"/>
          <w:sz w:val="24"/>
          <w:szCs w:val="24"/>
        </w:rPr>
      </w:pPr>
      <w:r w:rsidRPr="006E7710">
        <w:rPr>
          <w:rFonts w:ascii="Times New Roman" w:hAnsi="Times New Roman"/>
          <w:sz w:val="24"/>
          <w:szCs w:val="24"/>
        </w:rPr>
        <w:t xml:space="preserve">Приложение 1 </w:t>
      </w:r>
    </w:p>
    <w:p w:rsidR="00F368C2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6E7710">
        <w:rPr>
          <w:rFonts w:ascii="Times New Roman" w:hAnsi="Times New Roman"/>
          <w:sz w:val="24"/>
          <w:szCs w:val="24"/>
        </w:rPr>
        <w:t xml:space="preserve">Директору  муниципального бюджетного </w:t>
      </w:r>
    </w:p>
    <w:p w:rsidR="00F368C2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6E7710">
        <w:rPr>
          <w:rFonts w:ascii="Times New Roman" w:hAnsi="Times New Roman"/>
          <w:sz w:val="24"/>
          <w:szCs w:val="24"/>
        </w:rPr>
        <w:t>учреждения дополнительного образования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6E7710">
        <w:rPr>
          <w:rFonts w:ascii="Times New Roman" w:hAnsi="Times New Roman"/>
          <w:sz w:val="24"/>
          <w:szCs w:val="24"/>
        </w:rPr>
        <w:t xml:space="preserve"> «Камско-Устьинская ДМШ» 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6E7710">
        <w:rPr>
          <w:rFonts w:ascii="Times New Roman" w:hAnsi="Times New Roman"/>
          <w:sz w:val="24"/>
          <w:szCs w:val="24"/>
        </w:rPr>
        <w:t>Мухамадеевой З.М.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E7710">
        <w:rPr>
          <w:rFonts w:ascii="Times New Roman" w:hAnsi="Times New Roman"/>
          <w:sz w:val="24"/>
          <w:szCs w:val="24"/>
        </w:rPr>
        <w:t>т ________________________________________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E7710">
        <w:rPr>
          <w:rFonts w:ascii="Times New Roman" w:hAnsi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____________________________________________________________ 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E7710">
        <w:rPr>
          <w:rFonts w:ascii="Times New Roman" w:hAnsi="Times New Roman"/>
          <w:sz w:val="24"/>
          <w:szCs w:val="24"/>
          <w:vertAlign w:val="superscript"/>
        </w:rPr>
        <w:t>электронная почта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E7710">
        <w:rPr>
          <w:rFonts w:ascii="Times New Roman" w:hAnsi="Times New Roman"/>
          <w:sz w:val="24"/>
          <w:szCs w:val="24"/>
          <w:vertAlign w:val="superscript"/>
        </w:rPr>
        <w:t>телефон</w:t>
      </w: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F368C2" w:rsidRPr="006E7710" w:rsidRDefault="00F368C2" w:rsidP="006E7710">
      <w:pPr>
        <w:pStyle w:val="NoSpacing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F368C2" w:rsidRPr="005962F4" w:rsidRDefault="00F368C2" w:rsidP="005962F4">
      <w:pPr>
        <w:ind w:left="4678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F368C2" w:rsidRPr="005962F4" w:rsidRDefault="00F368C2" w:rsidP="005962F4">
      <w:pPr>
        <w:ind w:left="4678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F368C2" w:rsidRPr="005962F4" w:rsidRDefault="00F368C2" w:rsidP="005962F4">
      <w:pPr>
        <w:ind w:left="4678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F368C2" w:rsidRPr="005962F4" w:rsidRDefault="00F368C2" w:rsidP="00C22F97">
      <w:pPr>
        <w:ind w:left="4678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F368C2" w:rsidRPr="005962F4" w:rsidRDefault="00F368C2" w:rsidP="00C22F97">
      <w:pPr>
        <w:jc w:val="center"/>
        <w:rPr>
          <w:rFonts w:ascii="Times New Roman" w:hAnsi="Times New Roman"/>
          <w:sz w:val="28"/>
          <w:szCs w:val="28"/>
        </w:rPr>
      </w:pPr>
      <w:r w:rsidRPr="005962F4">
        <w:rPr>
          <w:rFonts w:ascii="Times New Roman" w:hAnsi="Times New Roman"/>
          <w:sz w:val="28"/>
          <w:szCs w:val="28"/>
        </w:rPr>
        <w:t>ЗАЯВЛЕНИЕ</w:t>
      </w:r>
    </w:p>
    <w:p w:rsidR="00F368C2" w:rsidRPr="005962F4" w:rsidRDefault="00F368C2" w:rsidP="00C22F97">
      <w:pPr>
        <w:jc w:val="center"/>
        <w:rPr>
          <w:rFonts w:ascii="Times New Roman" w:hAnsi="Times New Roman"/>
          <w:sz w:val="28"/>
          <w:szCs w:val="28"/>
        </w:rPr>
      </w:pPr>
      <w:r w:rsidRPr="005962F4">
        <w:rPr>
          <w:rFonts w:ascii="Times New Roman" w:hAnsi="Times New Roman"/>
          <w:sz w:val="28"/>
          <w:szCs w:val="28"/>
        </w:rPr>
        <w:t>Прошу организовать обучение моего сына (дочери) ______________________________________________________________</w:t>
      </w:r>
    </w:p>
    <w:p w:rsidR="00F368C2" w:rsidRPr="005962F4" w:rsidRDefault="00F368C2" w:rsidP="00C22F97">
      <w:pPr>
        <w:jc w:val="center"/>
        <w:rPr>
          <w:rFonts w:ascii="Times New Roman" w:hAnsi="Times New Roman"/>
          <w:sz w:val="28"/>
          <w:szCs w:val="28"/>
        </w:rPr>
      </w:pPr>
      <w:r w:rsidRPr="005962F4">
        <w:rPr>
          <w:rFonts w:ascii="Times New Roman" w:hAnsi="Times New Roman"/>
          <w:sz w:val="28"/>
          <w:szCs w:val="28"/>
        </w:rPr>
        <w:t xml:space="preserve">В период с ______________ по ______________ в </w:t>
      </w:r>
      <w:r>
        <w:rPr>
          <w:rFonts w:ascii="Times New Roman" w:hAnsi="Times New Roman"/>
          <w:sz w:val="28"/>
          <w:szCs w:val="28"/>
        </w:rPr>
        <w:t>очной (индивидуальной)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форме или</w:t>
      </w:r>
      <w:r w:rsidRPr="005962F4">
        <w:rPr>
          <w:rFonts w:ascii="Times New Roman" w:hAnsi="Times New Roman"/>
          <w:sz w:val="28"/>
          <w:szCs w:val="28"/>
        </w:rPr>
        <w:t xml:space="preserve"> дистанционной форме</w:t>
      </w:r>
      <w:r w:rsidRPr="00C22F97">
        <w:rPr>
          <w:rFonts w:ascii="Times New Roman" w:hAnsi="Times New Roman"/>
          <w:i/>
          <w:sz w:val="24"/>
          <w:szCs w:val="24"/>
          <w:u w:val="single"/>
        </w:rPr>
        <w:t>(нужное подчеркнуть).</w:t>
      </w:r>
      <w:r w:rsidRPr="005962F4">
        <w:rPr>
          <w:rFonts w:ascii="Times New Roman" w:hAnsi="Times New Roman"/>
          <w:sz w:val="28"/>
          <w:szCs w:val="28"/>
        </w:rPr>
        <w:t xml:space="preserve">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преподавателем.</w:t>
      </w:r>
    </w:p>
    <w:p w:rsidR="00F368C2" w:rsidRPr="005962F4" w:rsidRDefault="00F368C2" w:rsidP="00C22F97">
      <w:pPr>
        <w:jc w:val="center"/>
        <w:rPr>
          <w:rFonts w:ascii="Times New Roman" w:hAnsi="Times New Roman"/>
          <w:sz w:val="28"/>
          <w:szCs w:val="28"/>
        </w:rPr>
      </w:pPr>
    </w:p>
    <w:p w:rsidR="00F368C2" w:rsidRPr="005962F4" w:rsidRDefault="00F368C2" w:rsidP="00C22F97">
      <w:pPr>
        <w:jc w:val="center"/>
        <w:rPr>
          <w:rFonts w:ascii="Times New Roman" w:hAnsi="Times New Roman"/>
          <w:sz w:val="28"/>
          <w:szCs w:val="28"/>
        </w:rPr>
      </w:pPr>
    </w:p>
    <w:p w:rsidR="00F368C2" w:rsidRPr="005962F4" w:rsidRDefault="00F368C2" w:rsidP="00C22F97">
      <w:pPr>
        <w:jc w:val="center"/>
        <w:rPr>
          <w:rFonts w:ascii="Times New Roman" w:hAnsi="Times New Roman"/>
          <w:sz w:val="28"/>
          <w:szCs w:val="28"/>
        </w:rPr>
      </w:pPr>
    </w:p>
    <w:p w:rsidR="00F368C2" w:rsidRPr="005962F4" w:rsidRDefault="00F368C2" w:rsidP="00C22F97">
      <w:pPr>
        <w:jc w:val="center"/>
        <w:rPr>
          <w:rFonts w:ascii="Times New Roman" w:hAnsi="Times New Roman"/>
          <w:sz w:val="28"/>
          <w:szCs w:val="28"/>
        </w:rPr>
      </w:pPr>
    </w:p>
    <w:p w:rsidR="00F368C2" w:rsidRPr="005962F4" w:rsidRDefault="00F368C2" w:rsidP="005962F4">
      <w:pPr>
        <w:jc w:val="both"/>
        <w:rPr>
          <w:rFonts w:ascii="Times New Roman" w:hAnsi="Times New Roman"/>
          <w:sz w:val="28"/>
          <w:szCs w:val="28"/>
        </w:rPr>
      </w:pPr>
    </w:p>
    <w:p w:rsidR="00F368C2" w:rsidRPr="005962F4" w:rsidRDefault="00F368C2" w:rsidP="005962F4">
      <w:pPr>
        <w:jc w:val="both"/>
        <w:rPr>
          <w:rFonts w:ascii="Times New Roman" w:hAnsi="Times New Roman"/>
          <w:sz w:val="28"/>
          <w:szCs w:val="28"/>
        </w:rPr>
      </w:pPr>
      <w:r w:rsidRPr="005962F4">
        <w:rPr>
          <w:rFonts w:ascii="Times New Roman" w:hAnsi="Times New Roman"/>
          <w:sz w:val="28"/>
          <w:szCs w:val="28"/>
        </w:rPr>
        <w:t>_____________</w:t>
      </w:r>
      <w:r w:rsidRPr="005962F4">
        <w:rPr>
          <w:rFonts w:ascii="Times New Roman" w:hAnsi="Times New Roman"/>
          <w:sz w:val="28"/>
          <w:szCs w:val="28"/>
        </w:rPr>
        <w:tab/>
      </w:r>
      <w:r w:rsidRPr="005962F4">
        <w:rPr>
          <w:rFonts w:ascii="Times New Roman" w:hAnsi="Times New Roman"/>
          <w:sz w:val="28"/>
          <w:szCs w:val="28"/>
        </w:rPr>
        <w:tab/>
      </w:r>
      <w:r w:rsidRPr="005962F4">
        <w:rPr>
          <w:rFonts w:ascii="Times New Roman" w:hAnsi="Times New Roman"/>
          <w:sz w:val="28"/>
          <w:szCs w:val="28"/>
        </w:rPr>
        <w:tab/>
      </w:r>
      <w:r w:rsidRPr="005962F4">
        <w:rPr>
          <w:rFonts w:ascii="Times New Roman" w:hAnsi="Times New Roman"/>
          <w:sz w:val="28"/>
          <w:szCs w:val="28"/>
        </w:rPr>
        <w:tab/>
      </w:r>
      <w:r w:rsidRPr="005962F4">
        <w:rPr>
          <w:rFonts w:ascii="Times New Roman" w:hAnsi="Times New Roman"/>
          <w:sz w:val="28"/>
          <w:szCs w:val="28"/>
        </w:rPr>
        <w:tab/>
      </w:r>
      <w:r w:rsidRPr="005962F4">
        <w:rPr>
          <w:rFonts w:ascii="Times New Roman" w:hAnsi="Times New Roman"/>
          <w:sz w:val="28"/>
          <w:szCs w:val="28"/>
        </w:rPr>
        <w:tab/>
      </w:r>
      <w:r w:rsidRPr="005962F4">
        <w:rPr>
          <w:rFonts w:ascii="Times New Roman" w:hAnsi="Times New Roman"/>
          <w:sz w:val="28"/>
          <w:szCs w:val="28"/>
        </w:rPr>
        <w:tab/>
      </w:r>
      <w:r w:rsidRPr="005962F4">
        <w:rPr>
          <w:rFonts w:ascii="Times New Roman" w:hAnsi="Times New Roman"/>
          <w:sz w:val="28"/>
          <w:szCs w:val="28"/>
        </w:rPr>
        <w:tab/>
        <w:t>_______________</w:t>
      </w:r>
    </w:p>
    <w:p w:rsidR="00F368C2" w:rsidRPr="005962F4" w:rsidRDefault="00F368C2" w:rsidP="005962F4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  <w:t xml:space="preserve">Дата </w:t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</w:r>
      <w:r w:rsidRPr="005962F4">
        <w:rPr>
          <w:rFonts w:ascii="Times New Roman" w:hAnsi="Times New Roman"/>
          <w:sz w:val="28"/>
          <w:szCs w:val="28"/>
          <w:vertAlign w:val="superscript"/>
        </w:rPr>
        <w:tab/>
        <w:t xml:space="preserve">Подпись </w:t>
      </w:r>
    </w:p>
    <w:p w:rsidR="00F368C2" w:rsidRPr="005962F4" w:rsidRDefault="00F368C2" w:rsidP="002D3C2C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368C2" w:rsidRPr="005962F4" w:rsidRDefault="00F368C2" w:rsidP="00D837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sectPr w:rsidR="00F368C2" w:rsidRPr="005962F4" w:rsidSect="00526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72B"/>
    <w:rsid w:val="00053360"/>
    <w:rsid w:val="00073E02"/>
    <w:rsid w:val="00085FC4"/>
    <w:rsid w:val="000C1D5E"/>
    <w:rsid w:val="000D78BF"/>
    <w:rsid w:val="000E43B2"/>
    <w:rsid w:val="00145989"/>
    <w:rsid w:val="00175387"/>
    <w:rsid w:val="00177B6A"/>
    <w:rsid w:val="00192EDD"/>
    <w:rsid w:val="001F3B6F"/>
    <w:rsid w:val="002543C7"/>
    <w:rsid w:val="00265F1D"/>
    <w:rsid w:val="002663EF"/>
    <w:rsid w:val="00293C10"/>
    <w:rsid w:val="002B53D1"/>
    <w:rsid w:val="002D3C2C"/>
    <w:rsid w:val="003C7887"/>
    <w:rsid w:val="00442B16"/>
    <w:rsid w:val="00443D86"/>
    <w:rsid w:val="004566F7"/>
    <w:rsid w:val="00496958"/>
    <w:rsid w:val="004D4351"/>
    <w:rsid w:val="004E2CAB"/>
    <w:rsid w:val="00510BCF"/>
    <w:rsid w:val="00526F3B"/>
    <w:rsid w:val="005962F4"/>
    <w:rsid w:val="005E4F85"/>
    <w:rsid w:val="00662CCA"/>
    <w:rsid w:val="006E7710"/>
    <w:rsid w:val="00700275"/>
    <w:rsid w:val="007400B7"/>
    <w:rsid w:val="00770E28"/>
    <w:rsid w:val="007950FA"/>
    <w:rsid w:val="00805860"/>
    <w:rsid w:val="008446F6"/>
    <w:rsid w:val="00847A95"/>
    <w:rsid w:val="00871FC0"/>
    <w:rsid w:val="00884D36"/>
    <w:rsid w:val="008A3482"/>
    <w:rsid w:val="008A50CF"/>
    <w:rsid w:val="008C6376"/>
    <w:rsid w:val="009E47AE"/>
    <w:rsid w:val="00A731C0"/>
    <w:rsid w:val="00AB66DD"/>
    <w:rsid w:val="00B0796D"/>
    <w:rsid w:val="00B3695B"/>
    <w:rsid w:val="00B401D2"/>
    <w:rsid w:val="00BE7C98"/>
    <w:rsid w:val="00C22F97"/>
    <w:rsid w:val="00C4572B"/>
    <w:rsid w:val="00C64907"/>
    <w:rsid w:val="00C66798"/>
    <w:rsid w:val="00C97E47"/>
    <w:rsid w:val="00D16DA6"/>
    <w:rsid w:val="00D61134"/>
    <w:rsid w:val="00D7498A"/>
    <w:rsid w:val="00D837E0"/>
    <w:rsid w:val="00DB7658"/>
    <w:rsid w:val="00E07053"/>
    <w:rsid w:val="00EF6F15"/>
    <w:rsid w:val="00EF769E"/>
    <w:rsid w:val="00F368C2"/>
    <w:rsid w:val="00F8020E"/>
    <w:rsid w:val="00FE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F3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D16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6DA6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99"/>
    <w:qFormat/>
    <w:locked/>
    <w:rsid w:val="00700275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D837E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D3C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6E771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6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6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6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0986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DDDDDD"/>
                                            <w:left w:val="none" w:sz="0" w:space="0" w:color="DDDDDD"/>
                                            <w:bottom w:val="double" w:sz="6" w:space="0" w:color="DDDDDD"/>
                                            <w:right w:val="none" w:sz="0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6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6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099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DDDDDD"/>
                                            <w:left w:val="none" w:sz="0" w:space="0" w:color="DDDDDD"/>
                                            <w:bottom w:val="double" w:sz="6" w:space="0" w:color="DDDDDD"/>
                                            <w:right w:val="none" w:sz="0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1202</Words>
  <Characters>6858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Введено в действие </dc:title>
  <dc:subject/>
  <dc:creator>User</dc:creator>
  <cp:keywords/>
  <dc:description/>
  <cp:lastModifiedBy>WiZaRd</cp:lastModifiedBy>
  <cp:revision>2</cp:revision>
  <cp:lastPrinted>2018-02-08T04:55:00Z</cp:lastPrinted>
  <dcterms:created xsi:type="dcterms:W3CDTF">2020-04-06T14:21:00Z</dcterms:created>
  <dcterms:modified xsi:type="dcterms:W3CDTF">2020-04-06T14:21:00Z</dcterms:modified>
</cp:coreProperties>
</file>